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AF1" w:rsidRPr="003B16A6" w:rsidRDefault="006C321D" w:rsidP="00524AF1">
      <w:pPr>
        <w:pStyle w:val="Standard"/>
        <w:jc w:val="center"/>
        <w:rPr>
          <w:sz w:val="20"/>
          <w:szCs w:val="20"/>
        </w:rPr>
      </w:pPr>
      <w:r w:rsidRPr="003B16A6">
        <w:rPr>
          <w:sz w:val="20"/>
          <w:szCs w:val="20"/>
        </w:rPr>
        <w:object w:dxaOrig="4260" w:dyaOrig="4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ggetto1" o:spid="_x0000_i1025" type="#_x0000_t75" style="width:37.2pt;height:38.4pt;visibility:visible;mso-wrap-style:square" o:ole="">
            <v:imagedata r:id="rId6" o:title=""/>
          </v:shape>
          <o:OLEObject Type="Embed" ProgID="PBrush" ShapeID="Oggetto1" DrawAspect="Content" ObjectID="_1660654831" r:id="rId7"/>
        </w:object>
      </w:r>
    </w:p>
    <w:p w:rsidR="00524AF1" w:rsidRPr="00A9487D" w:rsidRDefault="00524AF1" w:rsidP="00524AF1">
      <w:pPr>
        <w:pStyle w:val="Standard"/>
        <w:jc w:val="center"/>
        <w:rPr>
          <w:rFonts w:cs="Times New Roman"/>
          <w:sz w:val="16"/>
          <w:szCs w:val="16"/>
        </w:rPr>
      </w:pPr>
      <w:r w:rsidRPr="00A9487D">
        <w:rPr>
          <w:rFonts w:cs="Times New Roman"/>
          <w:sz w:val="16"/>
          <w:szCs w:val="16"/>
        </w:rPr>
        <w:t>MINISTERO DELL’ISTRUZIONE, DELL’UNIVERSIT</w:t>
      </w:r>
      <w:r w:rsidR="006C321D" w:rsidRPr="00A9487D">
        <w:rPr>
          <w:rFonts w:cs="Times New Roman"/>
          <w:sz w:val="16"/>
          <w:szCs w:val="16"/>
        </w:rPr>
        <w:t>A’</w:t>
      </w:r>
      <w:r w:rsidRPr="00A9487D">
        <w:rPr>
          <w:rFonts w:cs="Times New Roman"/>
          <w:sz w:val="16"/>
          <w:szCs w:val="16"/>
        </w:rPr>
        <w:t xml:space="preserve"> E DELLA RICERCA</w:t>
      </w:r>
    </w:p>
    <w:p w:rsidR="00524AF1" w:rsidRPr="00A9487D" w:rsidRDefault="00524AF1" w:rsidP="00524AF1">
      <w:pPr>
        <w:pStyle w:val="Titolo"/>
        <w:rPr>
          <w:rFonts w:ascii="Times New Roman" w:hAnsi="Times New Roman" w:cs="Times New Roman"/>
          <w:b w:val="0"/>
          <w:sz w:val="16"/>
          <w:szCs w:val="16"/>
        </w:rPr>
      </w:pPr>
      <w:r w:rsidRPr="00A9487D">
        <w:rPr>
          <w:rFonts w:ascii="Times New Roman" w:hAnsi="Times New Roman" w:cs="Times New Roman"/>
          <w:b w:val="0"/>
          <w:sz w:val="16"/>
          <w:szCs w:val="16"/>
        </w:rPr>
        <w:t>UFFICIO SCOLASTICO REGIONALE PER IL LAZIO</w:t>
      </w:r>
    </w:p>
    <w:p w:rsidR="00512038" w:rsidRPr="00A9487D" w:rsidRDefault="00524AF1" w:rsidP="00524AF1">
      <w:pPr>
        <w:pStyle w:val="Titol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9487D">
        <w:rPr>
          <w:rFonts w:ascii="Times New Roman" w:hAnsi="Times New Roman" w:cs="Times New Roman"/>
          <w:bCs/>
          <w:sz w:val="16"/>
          <w:szCs w:val="16"/>
        </w:rPr>
        <w:tab/>
      </w:r>
      <w:r w:rsidRPr="00A9487D">
        <w:rPr>
          <w:rFonts w:ascii="Times New Roman" w:hAnsi="Times New Roman" w:cs="Times New Roman"/>
          <w:bCs/>
          <w:sz w:val="16"/>
          <w:szCs w:val="16"/>
        </w:rPr>
        <w:tab/>
      </w:r>
      <w:r w:rsidRPr="00A9487D">
        <w:rPr>
          <w:rFonts w:ascii="Times New Roman" w:hAnsi="Times New Roman" w:cs="Times New Roman"/>
          <w:bCs/>
          <w:sz w:val="16"/>
          <w:szCs w:val="16"/>
        </w:rPr>
        <w:tab/>
      </w:r>
      <w:r w:rsidRPr="00A9487D">
        <w:rPr>
          <w:rFonts w:ascii="Times New Roman" w:hAnsi="Times New Roman" w:cs="Times New Roman"/>
          <w:bCs/>
          <w:sz w:val="20"/>
          <w:szCs w:val="20"/>
        </w:rPr>
        <w:t xml:space="preserve">ISTITUTO COMPRENSIVO “MARIA CAPOZZI” </w:t>
      </w:r>
    </w:p>
    <w:p w:rsidR="00524AF1" w:rsidRPr="00A9487D" w:rsidRDefault="00524AF1" w:rsidP="00524AF1">
      <w:pPr>
        <w:pStyle w:val="Titolo"/>
        <w:rPr>
          <w:rFonts w:ascii="Times New Roman" w:hAnsi="Times New Roman" w:cs="Times New Roman"/>
          <w:bCs/>
          <w:sz w:val="16"/>
          <w:szCs w:val="16"/>
        </w:rPr>
      </w:pPr>
      <w:r w:rsidRPr="00A9487D">
        <w:rPr>
          <w:rFonts w:ascii="Times New Roman" w:hAnsi="Times New Roman" w:cs="Times New Roman"/>
          <w:b w:val="0"/>
          <w:sz w:val="16"/>
          <w:szCs w:val="16"/>
        </w:rPr>
        <w:t>Via Bonifazi</w:t>
      </w:r>
      <w:r w:rsidR="00ED0449" w:rsidRPr="00A9487D">
        <w:rPr>
          <w:rFonts w:ascii="Times New Roman" w:hAnsi="Times New Roman" w:cs="Times New Roman"/>
          <w:b w:val="0"/>
          <w:sz w:val="16"/>
          <w:szCs w:val="16"/>
        </w:rPr>
        <w:t>,</w:t>
      </w:r>
      <w:r w:rsidRPr="00A9487D">
        <w:rPr>
          <w:rFonts w:ascii="Times New Roman" w:hAnsi="Times New Roman" w:cs="Times New Roman"/>
          <w:b w:val="0"/>
          <w:sz w:val="16"/>
          <w:szCs w:val="16"/>
        </w:rPr>
        <w:t xml:space="preserve"> 64 - 00167 Roma</w:t>
      </w:r>
      <w:r w:rsidR="0090232F" w:rsidRPr="00A9487D">
        <w:rPr>
          <w:rFonts w:ascii="Times New Roman" w:hAnsi="Times New Roman" w:cs="Times New Roman"/>
          <w:b w:val="0"/>
          <w:sz w:val="16"/>
          <w:szCs w:val="16"/>
        </w:rPr>
        <w:t xml:space="preserve"> – </w:t>
      </w:r>
      <w:r w:rsidR="00F92E0B" w:rsidRPr="00A9487D">
        <w:rPr>
          <w:rFonts w:ascii="Times New Roman" w:hAnsi="Times New Roman" w:cs="Times New Roman"/>
          <w:b w:val="0"/>
          <w:sz w:val="16"/>
          <w:szCs w:val="16"/>
        </w:rPr>
        <w:t>Municipio XIII</w:t>
      </w:r>
    </w:p>
    <w:p w:rsidR="00524AF1" w:rsidRPr="00A9487D" w:rsidRDefault="00524AF1" w:rsidP="00524AF1">
      <w:pPr>
        <w:pStyle w:val="Standard"/>
        <w:jc w:val="center"/>
        <w:rPr>
          <w:rFonts w:cs="Times New Roman"/>
          <w:sz w:val="16"/>
          <w:szCs w:val="16"/>
        </w:rPr>
      </w:pPr>
      <w:r w:rsidRPr="00A9487D">
        <w:rPr>
          <w:rFonts w:cs="Times New Roman"/>
          <w:sz w:val="16"/>
          <w:szCs w:val="16"/>
        </w:rPr>
        <w:t>Tel.Fax 06/6630905 – T</w:t>
      </w:r>
      <w:r w:rsidR="006C321D" w:rsidRPr="00A9487D">
        <w:rPr>
          <w:rFonts w:cs="Times New Roman"/>
          <w:sz w:val="16"/>
          <w:szCs w:val="16"/>
        </w:rPr>
        <w:t>el.</w:t>
      </w:r>
      <w:r w:rsidRPr="00A9487D">
        <w:rPr>
          <w:rFonts w:cs="Times New Roman"/>
          <w:sz w:val="16"/>
          <w:szCs w:val="16"/>
        </w:rPr>
        <w:t xml:space="preserve">  06/66040749</w:t>
      </w:r>
    </w:p>
    <w:p w:rsidR="00524AF1" w:rsidRPr="00A9487D" w:rsidRDefault="00524AF1" w:rsidP="00524AF1">
      <w:pPr>
        <w:pStyle w:val="Standard"/>
        <w:jc w:val="center"/>
        <w:rPr>
          <w:rFonts w:cs="Times New Roman"/>
          <w:b/>
          <w:sz w:val="16"/>
          <w:szCs w:val="16"/>
        </w:rPr>
      </w:pPr>
      <w:r w:rsidRPr="00A9487D">
        <w:rPr>
          <w:rFonts w:cs="Times New Roman"/>
          <w:b/>
          <w:sz w:val="16"/>
          <w:szCs w:val="16"/>
        </w:rPr>
        <w:t xml:space="preserve">RMIC8BM00R – </w:t>
      </w:r>
      <w:r w:rsidR="00F92E0B" w:rsidRPr="00A9487D">
        <w:rPr>
          <w:rFonts w:cs="Times New Roman"/>
          <w:b/>
          <w:sz w:val="16"/>
          <w:szCs w:val="16"/>
        </w:rPr>
        <w:t xml:space="preserve"> Distretto 26 – Ambito 8 - </w:t>
      </w:r>
      <w:r w:rsidRPr="00A9487D">
        <w:rPr>
          <w:rFonts w:cs="Times New Roman"/>
          <w:b/>
          <w:sz w:val="16"/>
          <w:szCs w:val="16"/>
        </w:rPr>
        <w:t>C.F. 97198140580</w:t>
      </w:r>
    </w:p>
    <w:p w:rsidR="009B7CF5" w:rsidRPr="00A9487D" w:rsidRDefault="00512038" w:rsidP="009B7CF5">
      <w:pPr>
        <w:pStyle w:val="Standard"/>
        <w:jc w:val="center"/>
        <w:rPr>
          <w:rFonts w:cs="Times New Roman"/>
          <w:sz w:val="16"/>
          <w:szCs w:val="16"/>
          <w:shd w:val="clear" w:color="auto" w:fill="FFFFFF"/>
        </w:rPr>
      </w:pPr>
      <w:r w:rsidRPr="00A9487D">
        <w:rPr>
          <w:rFonts w:cs="Times New Roman"/>
          <w:sz w:val="16"/>
          <w:szCs w:val="16"/>
          <w:shd w:val="clear" w:color="auto" w:fill="FFFFFF"/>
        </w:rPr>
        <w:t>www.icmaria</w:t>
      </w:r>
      <w:r w:rsidRPr="00A9487D">
        <w:rPr>
          <w:rFonts w:cs="Times New Roman"/>
          <w:b/>
          <w:bCs/>
          <w:sz w:val="16"/>
          <w:szCs w:val="16"/>
          <w:shd w:val="clear" w:color="auto" w:fill="FFFFFF"/>
        </w:rPr>
        <w:t>capozzi</w:t>
      </w:r>
      <w:r w:rsidRPr="00A9487D">
        <w:rPr>
          <w:rFonts w:cs="Times New Roman"/>
          <w:sz w:val="16"/>
          <w:szCs w:val="16"/>
          <w:shd w:val="clear" w:color="auto" w:fill="FFFFFF"/>
        </w:rPr>
        <w:t>roma.</w:t>
      </w:r>
      <w:r w:rsidR="00D11177" w:rsidRPr="00A9487D">
        <w:rPr>
          <w:rFonts w:cs="Times New Roman"/>
          <w:sz w:val="16"/>
          <w:szCs w:val="16"/>
          <w:shd w:val="clear" w:color="auto" w:fill="FFFFFF"/>
        </w:rPr>
        <w:t>edu.it</w:t>
      </w:r>
    </w:p>
    <w:p w:rsidR="00524AF1" w:rsidRPr="00A9487D" w:rsidRDefault="005A0865" w:rsidP="00524AF1">
      <w:pPr>
        <w:pStyle w:val="Standard"/>
        <w:jc w:val="center"/>
        <w:rPr>
          <w:rFonts w:cs="Times New Roman"/>
        </w:rPr>
      </w:pPr>
      <w:hyperlink r:id="rId8" w:history="1">
        <w:r w:rsidR="00574407" w:rsidRPr="00A9487D">
          <w:rPr>
            <w:rStyle w:val="Collegamentoipertestuale"/>
            <w:rFonts w:cs="Times New Roman"/>
            <w:sz w:val="18"/>
            <w:szCs w:val="18"/>
          </w:rPr>
          <w:t>RMIC8BM00R@istruzione.it</w:t>
        </w:r>
      </w:hyperlink>
      <w:r w:rsidR="00574407" w:rsidRPr="00A9487D">
        <w:rPr>
          <w:rFonts w:cs="Times New Roman"/>
          <w:sz w:val="18"/>
          <w:szCs w:val="18"/>
        </w:rPr>
        <w:t xml:space="preserve">  -</w:t>
      </w:r>
      <w:hyperlink r:id="rId9" w:history="1">
        <w:r w:rsidR="00574407" w:rsidRPr="00A9487D">
          <w:rPr>
            <w:rStyle w:val="Collegamentoipertestuale"/>
            <w:rFonts w:cs="Times New Roman"/>
            <w:sz w:val="18"/>
            <w:szCs w:val="18"/>
          </w:rPr>
          <w:t>RMIC8BM00R@pec.istruzione.it</w:t>
        </w:r>
      </w:hyperlink>
    </w:p>
    <w:p w:rsidR="00D11177" w:rsidRPr="00A9487D" w:rsidRDefault="00D11177" w:rsidP="00524AF1">
      <w:pPr>
        <w:pStyle w:val="Standard"/>
        <w:jc w:val="center"/>
        <w:rPr>
          <w:rFonts w:cs="Times New Roman"/>
        </w:rPr>
      </w:pPr>
    </w:p>
    <w:p w:rsidR="00D11177" w:rsidRDefault="007A1A70" w:rsidP="00ED0449">
      <w:pPr>
        <w:pStyle w:val="Standard"/>
        <w:jc w:val="right"/>
        <w:rPr>
          <w:rFonts w:ascii="Book Antiqua" w:hAnsi="Book Antiqu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</w:p>
    <w:p w:rsidR="00ED0449" w:rsidRPr="001E30FC" w:rsidRDefault="00ED0449" w:rsidP="00ED0449">
      <w:pPr>
        <w:pStyle w:val="Standard"/>
        <w:jc w:val="right"/>
        <w:rPr>
          <w:rFonts w:ascii="Book Antiqua" w:hAnsi="Book Antiqua"/>
          <w:sz w:val="22"/>
          <w:szCs w:val="22"/>
        </w:rPr>
      </w:pPr>
    </w:p>
    <w:p w:rsidR="0001493E" w:rsidRPr="001E30FC" w:rsidRDefault="00A9487D" w:rsidP="003976CF">
      <w:pPr>
        <w:pStyle w:val="Standard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Circ. </w:t>
      </w:r>
      <w:r w:rsidR="005472BC" w:rsidRPr="001E30FC">
        <w:rPr>
          <w:rFonts w:ascii="Book Antiqua" w:hAnsi="Book Antiqua"/>
          <w:sz w:val="22"/>
          <w:szCs w:val="22"/>
        </w:rPr>
        <w:t>n</w:t>
      </w:r>
      <w:r w:rsidR="00D32659">
        <w:rPr>
          <w:rFonts w:ascii="Book Antiqua" w:hAnsi="Book Antiqua"/>
          <w:sz w:val="22"/>
          <w:szCs w:val="22"/>
        </w:rPr>
        <w:t>. 2</w:t>
      </w:r>
    </w:p>
    <w:p w:rsidR="005472BC" w:rsidRPr="001E30FC" w:rsidRDefault="005472BC" w:rsidP="005472BC">
      <w:pPr>
        <w:pStyle w:val="Standard"/>
        <w:jc w:val="right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>Roma, 03 09 2020</w:t>
      </w:r>
    </w:p>
    <w:p w:rsidR="001E30FC" w:rsidRPr="001E30FC" w:rsidRDefault="001E30FC" w:rsidP="005472BC">
      <w:pPr>
        <w:pStyle w:val="Standard"/>
        <w:jc w:val="right"/>
        <w:rPr>
          <w:rFonts w:ascii="Book Antiqua" w:hAnsi="Book Antiqua"/>
          <w:sz w:val="22"/>
          <w:szCs w:val="22"/>
        </w:rPr>
      </w:pPr>
    </w:p>
    <w:p w:rsidR="003976CF" w:rsidRPr="001E30FC" w:rsidRDefault="003976CF" w:rsidP="003976CF">
      <w:pPr>
        <w:pStyle w:val="Standard"/>
        <w:jc w:val="right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Ai Collaboratori del Dirigente Scolastico </w:t>
      </w:r>
    </w:p>
    <w:p w:rsidR="003976CF" w:rsidRPr="001E30FC" w:rsidRDefault="003976CF" w:rsidP="003976CF">
      <w:pPr>
        <w:pStyle w:val="Standard"/>
        <w:jc w:val="right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Alle Famiglie interessate </w:t>
      </w:r>
    </w:p>
    <w:p w:rsidR="003976CF" w:rsidRPr="001E30FC" w:rsidRDefault="003976CF" w:rsidP="003976CF">
      <w:pPr>
        <w:pStyle w:val="Standard"/>
        <w:jc w:val="right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Al </w:t>
      </w:r>
      <w:proofErr w:type="spellStart"/>
      <w:r w:rsidRPr="001E30FC">
        <w:rPr>
          <w:rFonts w:ascii="Book Antiqua" w:hAnsi="Book Antiqua"/>
          <w:sz w:val="22"/>
          <w:szCs w:val="22"/>
        </w:rPr>
        <w:t>D.S.G.A.</w:t>
      </w:r>
      <w:proofErr w:type="spellEnd"/>
      <w:r w:rsidRPr="001E30FC">
        <w:rPr>
          <w:rFonts w:ascii="Book Antiqua" w:hAnsi="Book Antiqua"/>
          <w:sz w:val="22"/>
          <w:szCs w:val="22"/>
        </w:rPr>
        <w:t xml:space="preserve"> </w:t>
      </w:r>
    </w:p>
    <w:p w:rsidR="003976CF" w:rsidRPr="001E30FC" w:rsidRDefault="003976CF" w:rsidP="003976CF">
      <w:pPr>
        <w:pStyle w:val="Standard"/>
        <w:rPr>
          <w:rFonts w:ascii="Book Antiqua" w:hAnsi="Book Antiqua"/>
          <w:sz w:val="22"/>
          <w:szCs w:val="22"/>
        </w:rPr>
      </w:pPr>
    </w:p>
    <w:p w:rsidR="003976CF" w:rsidRPr="001E30FC" w:rsidRDefault="003976CF" w:rsidP="003976CF">
      <w:pPr>
        <w:pStyle w:val="Standard"/>
        <w:rPr>
          <w:rFonts w:ascii="Book Antiqua" w:hAnsi="Book Antiqua"/>
          <w:sz w:val="22"/>
          <w:szCs w:val="22"/>
        </w:rPr>
      </w:pPr>
    </w:p>
    <w:p w:rsidR="003976CF" w:rsidRPr="001E30FC" w:rsidRDefault="003976CF" w:rsidP="003976CF">
      <w:pPr>
        <w:pStyle w:val="Standard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OGGETTO: classi prime </w:t>
      </w:r>
      <w:proofErr w:type="spellStart"/>
      <w:r w:rsidRPr="001E30FC">
        <w:rPr>
          <w:rFonts w:ascii="Book Antiqua" w:hAnsi="Book Antiqua"/>
          <w:sz w:val="22"/>
          <w:szCs w:val="22"/>
        </w:rPr>
        <w:t>a.s.</w:t>
      </w:r>
      <w:proofErr w:type="spellEnd"/>
      <w:r w:rsidRPr="001E30FC">
        <w:rPr>
          <w:rFonts w:ascii="Book Antiqua" w:hAnsi="Book Antiqua"/>
          <w:sz w:val="22"/>
          <w:szCs w:val="22"/>
        </w:rPr>
        <w:t xml:space="preserve"> 2020-2021 </w:t>
      </w:r>
    </w:p>
    <w:p w:rsidR="003976CF" w:rsidRPr="001E30FC" w:rsidRDefault="003976CF" w:rsidP="003976CF">
      <w:pPr>
        <w:pStyle w:val="Standard"/>
        <w:rPr>
          <w:rFonts w:ascii="Book Antiqua" w:hAnsi="Book Antiqua"/>
          <w:sz w:val="22"/>
          <w:szCs w:val="22"/>
        </w:rPr>
      </w:pPr>
    </w:p>
    <w:p w:rsidR="003976CF" w:rsidRPr="001E30FC" w:rsidRDefault="003976CF" w:rsidP="003976CF">
      <w:pPr>
        <w:pStyle w:val="Standard"/>
        <w:rPr>
          <w:rFonts w:ascii="Book Antiqua" w:hAnsi="Book Antiqua"/>
          <w:sz w:val="22"/>
          <w:szCs w:val="22"/>
        </w:rPr>
      </w:pPr>
    </w:p>
    <w:p w:rsidR="003976CF" w:rsidRPr="001E30FC" w:rsidRDefault="003976CF" w:rsidP="003976CF">
      <w:pPr>
        <w:pStyle w:val="Standard"/>
        <w:jc w:val="both"/>
        <w:rPr>
          <w:rFonts w:ascii="Book Antiqua" w:hAnsi="Book Antiqua"/>
          <w:sz w:val="22"/>
          <w:szCs w:val="22"/>
        </w:rPr>
      </w:pPr>
      <w:r w:rsidRPr="001E30FC">
        <w:rPr>
          <w:rFonts w:ascii="Book Antiqua" w:hAnsi="Book Antiqua"/>
          <w:sz w:val="22"/>
          <w:szCs w:val="22"/>
        </w:rPr>
        <w:t xml:space="preserve">In riferimento all’oggetto, al fine di dare seguito alle disposizioni del Garante della Privacy, alle famiglie sarà resa nota la sezione a cui gli alunni sono stati assegnati attraverso apposita comunicazione all’indirizzo </w:t>
      </w:r>
      <w:proofErr w:type="spellStart"/>
      <w:r w:rsidRPr="001E30FC">
        <w:rPr>
          <w:rFonts w:ascii="Book Antiqua" w:hAnsi="Book Antiqua"/>
          <w:sz w:val="22"/>
          <w:szCs w:val="22"/>
        </w:rPr>
        <w:t>email</w:t>
      </w:r>
      <w:proofErr w:type="spellEnd"/>
      <w:r w:rsidRPr="001E30FC">
        <w:rPr>
          <w:rFonts w:ascii="Book Antiqua" w:hAnsi="Book Antiqua"/>
          <w:sz w:val="22"/>
          <w:szCs w:val="22"/>
        </w:rPr>
        <w:t xml:space="preserve"> fornito in fase di iscrizione per l’</w:t>
      </w:r>
      <w:proofErr w:type="spellStart"/>
      <w:r w:rsidRPr="001E30FC">
        <w:rPr>
          <w:rFonts w:ascii="Book Antiqua" w:hAnsi="Book Antiqua"/>
          <w:sz w:val="22"/>
          <w:szCs w:val="22"/>
        </w:rPr>
        <w:t>a.s.</w:t>
      </w:r>
      <w:proofErr w:type="spellEnd"/>
      <w:r w:rsidRPr="001E30FC">
        <w:rPr>
          <w:rFonts w:ascii="Book Antiqua" w:hAnsi="Book Antiqua"/>
          <w:sz w:val="22"/>
          <w:szCs w:val="22"/>
        </w:rPr>
        <w:t xml:space="preserve"> 2020-2021.</w:t>
      </w:r>
    </w:p>
    <w:p w:rsidR="0001493E" w:rsidRPr="001E30FC" w:rsidRDefault="0001493E" w:rsidP="003976CF">
      <w:pPr>
        <w:pStyle w:val="Standard"/>
        <w:jc w:val="both"/>
        <w:rPr>
          <w:rFonts w:ascii="Book Antiqua" w:hAnsi="Book Antiqua"/>
          <w:sz w:val="22"/>
          <w:szCs w:val="22"/>
        </w:rPr>
      </w:pPr>
    </w:p>
    <w:p w:rsidR="00ED0449" w:rsidRDefault="00ED0449" w:rsidP="00ED0449">
      <w:pPr>
        <w:pStyle w:val="Standard"/>
        <w:rPr>
          <w:rFonts w:ascii="Book Antiqua" w:hAnsi="Book Antiqua"/>
          <w:sz w:val="22"/>
          <w:szCs w:val="22"/>
        </w:rPr>
      </w:pPr>
    </w:p>
    <w:p w:rsidR="00ED0449" w:rsidRPr="00ED0449" w:rsidRDefault="00ED0449" w:rsidP="00ED0449">
      <w:pPr>
        <w:pStyle w:val="Standard"/>
        <w:rPr>
          <w:rFonts w:ascii="Book Antiqua" w:hAnsi="Book Antiqua"/>
          <w:sz w:val="22"/>
          <w:szCs w:val="22"/>
        </w:rPr>
      </w:pPr>
    </w:p>
    <w:p w:rsidR="00D11177" w:rsidRDefault="00D11177" w:rsidP="003976CF">
      <w:pPr>
        <w:pStyle w:val="Standard"/>
      </w:pPr>
    </w:p>
    <w:p w:rsidR="00D11177" w:rsidRPr="00ED0449" w:rsidRDefault="00ED0449" w:rsidP="00D11177">
      <w:pPr>
        <w:spacing w:after="0" w:line="0" w:lineRule="atLeast"/>
        <w:ind w:left="6067"/>
        <w:rPr>
          <w:rFonts w:ascii="Book Antiqua" w:eastAsia="Times New Roman" w:hAnsi="Book Antiqua"/>
        </w:rPr>
      </w:pPr>
      <w:r w:rsidRPr="00ED0449">
        <w:rPr>
          <w:rFonts w:ascii="Book Antiqua" w:eastAsia="Times New Roman" w:hAnsi="Book Antiqua"/>
        </w:rPr>
        <w:t>IL DIRIGENTE SCOLASTICO</w:t>
      </w:r>
    </w:p>
    <w:p w:rsidR="00D11177" w:rsidRPr="00ED0449" w:rsidRDefault="00D11177" w:rsidP="00ED0449">
      <w:pPr>
        <w:spacing w:after="0" w:line="0" w:lineRule="atLeast"/>
        <w:ind w:left="5040" w:firstLine="720"/>
        <w:jc w:val="center"/>
        <w:rPr>
          <w:rFonts w:ascii="Book Antiqua" w:eastAsia="Times New Roman" w:hAnsi="Book Antiqua"/>
        </w:rPr>
      </w:pPr>
      <w:r w:rsidRPr="00ED0449">
        <w:rPr>
          <w:rFonts w:ascii="Book Antiqua" w:eastAsia="Times New Roman" w:hAnsi="Book Antiqua"/>
        </w:rPr>
        <w:t>Prof.ssa Manuela Vicuna</w:t>
      </w:r>
    </w:p>
    <w:p w:rsidR="00D11177" w:rsidRPr="00ED0449" w:rsidRDefault="00ED0449" w:rsidP="00ED0449">
      <w:pPr>
        <w:pStyle w:val="Standard"/>
        <w:ind w:left="4956" w:firstLine="708"/>
        <w:jc w:val="center"/>
        <w:rPr>
          <w:rFonts w:cs="Times New Roman"/>
          <w:sz w:val="14"/>
          <w:szCs w:val="14"/>
        </w:rPr>
      </w:pPr>
      <w:r w:rsidRPr="00ED0449">
        <w:rPr>
          <w:rFonts w:cs="Times New Roman"/>
          <w:sz w:val="14"/>
          <w:szCs w:val="14"/>
          <w:shd w:val="clear" w:color="auto" w:fill="FFFFFF"/>
        </w:rPr>
        <w:t xml:space="preserve">Firma autografa sostituita a mezzo stampa ex art.3, c.2, </w:t>
      </w:r>
      <w:proofErr w:type="spellStart"/>
      <w:r w:rsidRPr="00ED0449">
        <w:rPr>
          <w:rFonts w:cs="Times New Roman"/>
          <w:sz w:val="14"/>
          <w:szCs w:val="14"/>
          <w:shd w:val="clear" w:color="auto" w:fill="FFFFFF"/>
        </w:rPr>
        <w:t>D.Lgs</w:t>
      </w:r>
      <w:proofErr w:type="spellEnd"/>
      <w:r w:rsidRPr="00ED0449">
        <w:rPr>
          <w:rFonts w:cs="Times New Roman"/>
          <w:sz w:val="14"/>
          <w:szCs w:val="14"/>
          <w:shd w:val="clear" w:color="auto" w:fill="FFFFFF"/>
        </w:rPr>
        <w:t xml:space="preserve"> n. 39/93</w:t>
      </w:r>
    </w:p>
    <w:sectPr w:rsidR="00D11177" w:rsidRPr="00ED0449" w:rsidSect="0051203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C04C8"/>
    <w:multiLevelType w:val="hybridMultilevel"/>
    <w:tmpl w:val="54B86980"/>
    <w:lvl w:ilvl="0" w:tplc="2BEEB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EA5CA9"/>
    <w:multiLevelType w:val="multilevel"/>
    <w:tmpl w:val="37340F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612045EB"/>
    <w:multiLevelType w:val="hybridMultilevel"/>
    <w:tmpl w:val="143A5524"/>
    <w:lvl w:ilvl="0" w:tplc="2BEEB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6515AB2"/>
    <w:multiLevelType w:val="hybridMultilevel"/>
    <w:tmpl w:val="645800A0"/>
    <w:lvl w:ilvl="0" w:tplc="2BEEB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E967D2"/>
    <w:multiLevelType w:val="hybridMultilevel"/>
    <w:tmpl w:val="7654F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283"/>
  <w:characterSpacingControl w:val="doNotCompress"/>
  <w:compat>
    <w:useFELayout/>
  </w:compat>
  <w:rsids>
    <w:rsidRoot w:val="0090232F"/>
    <w:rsid w:val="00000FE3"/>
    <w:rsid w:val="0001493E"/>
    <w:rsid w:val="000433C3"/>
    <w:rsid w:val="00192917"/>
    <w:rsid w:val="001D6EC2"/>
    <w:rsid w:val="001E30FC"/>
    <w:rsid w:val="00271290"/>
    <w:rsid w:val="00271F5C"/>
    <w:rsid w:val="002D07F2"/>
    <w:rsid w:val="003976CF"/>
    <w:rsid w:val="003A40F3"/>
    <w:rsid w:val="003D0A2D"/>
    <w:rsid w:val="003E6452"/>
    <w:rsid w:val="00407B09"/>
    <w:rsid w:val="0041308A"/>
    <w:rsid w:val="00467A11"/>
    <w:rsid w:val="004825C0"/>
    <w:rsid w:val="004C15D0"/>
    <w:rsid w:val="00512038"/>
    <w:rsid w:val="00524AF1"/>
    <w:rsid w:val="005472BC"/>
    <w:rsid w:val="00555116"/>
    <w:rsid w:val="00567B92"/>
    <w:rsid w:val="00574407"/>
    <w:rsid w:val="005A0865"/>
    <w:rsid w:val="005C6AC9"/>
    <w:rsid w:val="006022C6"/>
    <w:rsid w:val="0066339B"/>
    <w:rsid w:val="00695D39"/>
    <w:rsid w:val="006C321D"/>
    <w:rsid w:val="007A1A70"/>
    <w:rsid w:val="007B65CD"/>
    <w:rsid w:val="007E016D"/>
    <w:rsid w:val="00821033"/>
    <w:rsid w:val="00877462"/>
    <w:rsid w:val="008C2CFB"/>
    <w:rsid w:val="0090232F"/>
    <w:rsid w:val="0095420B"/>
    <w:rsid w:val="00965551"/>
    <w:rsid w:val="009909C9"/>
    <w:rsid w:val="009B7CF5"/>
    <w:rsid w:val="009F14DE"/>
    <w:rsid w:val="00A2496E"/>
    <w:rsid w:val="00A43798"/>
    <w:rsid w:val="00A439E0"/>
    <w:rsid w:val="00A717CD"/>
    <w:rsid w:val="00A9487D"/>
    <w:rsid w:val="00AA563F"/>
    <w:rsid w:val="00AB5E08"/>
    <w:rsid w:val="00AB7392"/>
    <w:rsid w:val="00B32D21"/>
    <w:rsid w:val="00CA268C"/>
    <w:rsid w:val="00D11177"/>
    <w:rsid w:val="00D30810"/>
    <w:rsid w:val="00D32659"/>
    <w:rsid w:val="00D85343"/>
    <w:rsid w:val="00DA76F2"/>
    <w:rsid w:val="00DD0FA8"/>
    <w:rsid w:val="00DD55DC"/>
    <w:rsid w:val="00E841D5"/>
    <w:rsid w:val="00E903A4"/>
    <w:rsid w:val="00EA6B76"/>
    <w:rsid w:val="00ED0449"/>
    <w:rsid w:val="00ED400D"/>
    <w:rsid w:val="00F00C24"/>
    <w:rsid w:val="00F025FB"/>
    <w:rsid w:val="00F16325"/>
    <w:rsid w:val="00F40AC1"/>
    <w:rsid w:val="00F466E9"/>
    <w:rsid w:val="00F6587C"/>
    <w:rsid w:val="00F92E0B"/>
    <w:rsid w:val="00F96E36"/>
    <w:rsid w:val="00FA364D"/>
    <w:rsid w:val="00FD0AC3"/>
    <w:rsid w:val="00FF53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400D"/>
  </w:style>
  <w:style w:type="paragraph" w:styleId="Titolo1">
    <w:name w:val="heading 1"/>
    <w:basedOn w:val="Normale"/>
    <w:link w:val="Titolo1Carattere"/>
    <w:uiPriority w:val="9"/>
    <w:qFormat/>
    <w:rsid w:val="00AA5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524A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</w:rPr>
  </w:style>
  <w:style w:type="paragraph" w:styleId="Titolo">
    <w:name w:val="Title"/>
    <w:basedOn w:val="Normale"/>
    <w:next w:val="Normale"/>
    <w:link w:val="TitoloCarattere"/>
    <w:rsid w:val="00524AF1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Arial" w:eastAsia="Arial Unicode MS" w:hAnsi="Arial" w:cs="Tahoma"/>
      <w:b/>
      <w:kern w:val="3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524AF1"/>
    <w:rPr>
      <w:rFonts w:ascii="Arial" w:eastAsia="Arial Unicode MS" w:hAnsi="Arial" w:cs="Tahoma"/>
      <w:b/>
      <w:kern w:val="3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7440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34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563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43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4379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StileMessaggioDiPostaElettronica241">
    <w:name w:val="StileMessaggioDiPostaElettronica241"/>
    <w:basedOn w:val="Carpredefinitoparagrafo"/>
    <w:semiHidden/>
    <w:rsid w:val="00A439E0"/>
    <w:rPr>
      <w:rFonts w:ascii="Arial" w:hAnsi="Arial" w:cs="Arial"/>
      <w:color w:val="000080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01493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BM00R@istruzione.i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IC8BM00R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100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B262F9-4FC6-46EE-805A-100ACA4A7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9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utente100</dc:creator>
  <cp:lastModifiedBy>silvia</cp:lastModifiedBy>
  <cp:revision>6</cp:revision>
  <cp:lastPrinted>2017-02-20T08:55:00Z</cp:lastPrinted>
  <dcterms:created xsi:type="dcterms:W3CDTF">2020-09-03T10:19:00Z</dcterms:created>
  <dcterms:modified xsi:type="dcterms:W3CDTF">2020-09-03T14:14:00Z</dcterms:modified>
</cp:coreProperties>
</file>